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68B" w:rsidRPr="00C32A83" w:rsidRDefault="0051568B" w:rsidP="00A019BB">
      <w:pPr>
        <w:rPr>
          <w:rFonts w:ascii="Arial" w:hAnsi="Arial" w:cs="Arial"/>
          <w:b/>
          <w:bCs/>
          <w:sz w:val="28"/>
          <w:szCs w:val="28"/>
        </w:rPr>
      </w:pPr>
      <w:r w:rsidRPr="00893A10">
        <w:rPr>
          <w:rFonts w:ascii="Arial" w:hAnsi="Arial" w:cs="Arial"/>
          <w:color w:val="222222"/>
          <w:sz w:val="18"/>
          <w:szCs w:val="18"/>
          <w:lang w:eastAsia="ru-RU"/>
        </w:rPr>
        <w:t> </w:t>
      </w:r>
      <w:r w:rsidRPr="00706082">
        <w:rPr>
          <w:rFonts w:ascii="Arial" w:hAnsi="Arial" w:cs="Arial"/>
          <w:b/>
          <w:bCs/>
          <w:sz w:val="18"/>
          <w:szCs w:val="18"/>
        </w:rPr>
        <w:t xml:space="preserve"> </w:t>
      </w:r>
      <w:r w:rsidRPr="00C32A83">
        <w:rPr>
          <w:rFonts w:ascii="Arial" w:hAnsi="Arial" w:cs="Arial"/>
          <w:b/>
          <w:bCs/>
          <w:sz w:val="28"/>
          <w:szCs w:val="28"/>
        </w:rPr>
        <w:t>2020 - 2021 г.</w:t>
      </w:r>
    </w:p>
    <w:tbl>
      <w:tblPr>
        <w:tblW w:w="0" w:type="auto"/>
        <w:tblCellSpacing w:w="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1331"/>
        <w:gridCol w:w="1718"/>
        <w:gridCol w:w="3367"/>
        <w:gridCol w:w="2978"/>
      </w:tblGrid>
      <w:tr w:rsidR="0051568B" w:rsidRPr="00C32A83">
        <w:trPr>
          <w:tblCellSpacing w:w="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B205B3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B205B3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Реквизиты приказа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B205B3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B205B3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Количество отчисленных детей из группы</w:t>
            </w:r>
          </w:p>
        </w:tc>
      </w:tr>
      <w:tr w:rsidR="0051568B" w:rsidRPr="00C32A83">
        <w:trPr>
          <w:tblCellSpacing w:w="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A019BB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30.04.2020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A019BB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B205B3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Подготовительная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B205B3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29</w:t>
            </w:r>
          </w:p>
        </w:tc>
      </w:tr>
      <w:tr w:rsidR="0051568B" w:rsidRPr="00C32A83">
        <w:trPr>
          <w:tblCellSpacing w:w="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A019BB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01.09.2020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A019BB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B205B3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Перевод из ясельной группы в 7 младшую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B205B3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24</w:t>
            </w:r>
          </w:p>
        </w:tc>
      </w:tr>
      <w:tr w:rsidR="0051568B" w:rsidRPr="00C32A83">
        <w:trPr>
          <w:tblCellSpacing w:w="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A019BB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04.09.2020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A019BB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B205B3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Подготовительная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B205B3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</w:tr>
      <w:tr w:rsidR="0051568B" w:rsidRPr="00C32A83">
        <w:trPr>
          <w:tblCellSpacing w:w="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A019BB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09.09.2020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A019BB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B205B3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средняя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B205B3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</w:tr>
      <w:tr w:rsidR="0051568B" w:rsidRPr="00C32A83">
        <w:trPr>
          <w:tblCellSpacing w:w="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A019BB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17.09.2020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A019BB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B205B3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младшая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B205B3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</w:tr>
      <w:tr w:rsidR="0051568B" w:rsidRPr="00C32A83">
        <w:trPr>
          <w:tblCellSpacing w:w="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A019BB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30.09.2020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A019BB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B205B3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подготовительная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B205B3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</w:tr>
      <w:tr w:rsidR="0051568B" w:rsidRPr="00C32A83">
        <w:trPr>
          <w:tblCellSpacing w:w="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A019BB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30.10.2020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A019BB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B205B3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старшая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B205B3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</w:tr>
      <w:tr w:rsidR="0051568B" w:rsidRPr="00C32A83">
        <w:trPr>
          <w:tblCellSpacing w:w="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A019BB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30.11.2020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A019BB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B205B3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Подготовительная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B205B3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</w:tr>
      <w:tr w:rsidR="0051568B" w:rsidRPr="00C32A83">
        <w:trPr>
          <w:tblCellSpacing w:w="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A019BB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30.12.2020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A019BB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B205B3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Подготовительная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B205B3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</w:tr>
      <w:tr w:rsidR="0051568B" w:rsidRPr="00C32A83">
        <w:trPr>
          <w:tblCellSpacing w:w="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9772F7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30.12.2020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9772F7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B205B3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младшая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B205B3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</w:tr>
      <w:tr w:rsidR="0051568B" w:rsidRPr="00C32A83">
        <w:trPr>
          <w:tblCellSpacing w:w="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9772F7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29.01.2021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9772F7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B205B3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Подготовительная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B205B3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2</w:t>
            </w:r>
          </w:p>
        </w:tc>
      </w:tr>
      <w:tr w:rsidR="0051568B" w:rsidRPr="00C32A83">
        <w:trPr>
          <w:tblCellSpacing w:w="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9772F7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26.02.2021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9772F7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B205B3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младшая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1568B" w:rsidRPr="00C32A83" w:rsidRDefault="0051568B" w:rsidP="00B205B3">
            <w:pPr>
              <w:spacing w:before="100" w:beforeAutospacing="1" w:after="0" w:line="240" w:lineRule="auto"/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C32A83">
              <w:rPr>
                <w:rFonts w:ascii="Times New Roman" w:hAnsi="Times New Roman" w:cs="Times New Roman"/>
                <w:color w:val="222222"/>
                <w:sz w:val="28"/>
                <w:szCs w:val="28"/>
                <w:lang w:eastAsia="ru-RU"/>
              </w:rPr>
              <w:t>1</w:t>
            </w:r>
          </w:p>
        </w:tc>
      </w:tr>
    </w:tbl>
    <w:p w:rsidR="0051568B" w:rsidRPr="00C32A83" w:rsidRDefault="0051568B" w:rsidP="00EB58B7">
      <w:pPr>
        <w:rPr>
          <w:sz w:val="28"/>
          <w:szCs w:val="28"/>
        </w:rPr>
      </w:pPr>
    </w:p>
    <w:sectPr w:rsidR="0051568B" w:rsidRPr="00C32A83" w:rsidSect="001E7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3A10"/>
    <w:rsid w:val="000245EC"/>
    <w:rsid w:val="000F406C"/>
    <w:rsid w:val="0011164B"/>
    <w:rsid w:val="00142A5B"/>
    <w:rsid w:val="001C7B75"/>
    <w:rsid w:val="001E2EC2"/>
    <w:rsid w:val="001E7A23"/>
    <w:rsid w:val="002444D5"/>
    <w:rsid w:val="0045229A"/>
    <w:rsid w:val="00461475"/>
    <w:rsid w:val="0051568B"/>
    <w:rsid w:val="00706082"/>
    <w:rsid w:val="007261CD"/>
    <w:rsid w:val="007A469A"/>
    <w:rsid w:val="007E7530"/>
    <w:rsid w:val="0082272E"/>
    <w:rsid w:val="008754D4"/>
    <w:rsid w:val="00893A10"/>
    <w:rsid w:val="008B2C99"/>
    <w:rsid w:val="00930370"/>
    <w:rsid w:val="009772F7"/>
    <w:rsid w:val="00A019BB"/>
    <w:rsid w:val="00A851AD"/>
    <w:rsid w:val="00AB556B"/>
    <w:rsid w:val="00B205B3"/>
    <w:rsid w:val="00B80421"/>
    <w:rsid w:val="00BD3EF2"/>
    <w:rsid w:val="00BF1E63"/>
    <w:rsid w:val="00C32A83"/>
    <w:rsid w:val="00D26C58"/>
    <w:rsid w:val="00D542F3"/>
    <w:rsid w:val="00E57B59"/>
    <w:rsid w:val="00E927DD"/>
    <w:rsid w:val="00EB58B7"/>
    <w:rsid w:val="00FB57D6"/>
    <w:rsid w:val="00FC3A30"/>
    <w:rsid w:val="00FF1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A23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144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71</Words>
  <Characters>410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Апрель 2020 г</dc:title>
  <dc:subject/>
  <dc:creator>User</dc:creator>
  <cp:keywords/>
  <dc:description/>
  <cp:lastModifiedBy>Лилия</cp:lastModifiedBy>
  <cp:revision>3</cp:revision>
  <dcterms:created xsi:type="dcterms:W3CDTF">2020-06-23T08:28:00Z</dcterms:created>
  <dcterms:modified xsi:type="dcterms:W3CDTF">2021-03-10T06:09:00Z</dcterms:modified>
</cp:coreProperties>
</file>